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467C2" w14:textId="77777777" w:rsidR="0038132B" w:rsidRDefault="0038132B" w:rsidP="005E0FFE">
      <w:pPr>
        <w:spacing w:after="200"/>
        <w:rPr>
          <w:rFonts w:eastAsia="Calibri" w:cs="Arial"/>
          <w:b/>
        </w:rPr>
      </w:pPr>
      <w:r w:rsidRPr="00540104">
        <w:rPr>
          <w:rFonts w:eastAsia="Calibri" w:cs="Arial"/>
          <w:b/>
        </w:rPr>
        <w:t>DRET D’INFORMACIÓ</w:t>
      </w:r>
      <w:r w:rsidRPr="008C5078">
        <w:rPr>
          <w:rFonts w:eastAsia="Calibri" w:cs="Arial"/>
          <w:b/>
        </w:rPr>
        <w:t xml:space="preserve"> RELATIU AL TRACTAMENT DE DADES PERSONALS</w:t>
      </w: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2753"/>
        <w:gridCol w:w="6422"/>
      </w:tblGrid>
      <w:tr w:rsidR="002328CB" w:rsidRPr="00540104" w14:paraId="16415140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4915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 xml:space="preserve">Responsable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del tractament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506E" w14:textId="77777777" w:rsidR="002328CB" w:rsidRDefault="002328CB" w:rsidP="00CF6248">
            <w:pPr>
              <w:spacing w:before="120" w:after="120"/>
              <w:jc w:val="left"/>
              <w:rPr>
                <w:rFonts w:eastAsia="Calibri" w:cs="Arial"/>
                <w:color w:val="0563C1"/>
                <w:u w:val="single"/>
              </w:rPr>
            </w:pPr>
            <w:r w:rsidRPr="00540104">
              <w:rPr>
                <w:rFonts w:eastAsia="Calibri" w:cs="Arial"/>
              </w:rPr>
              <w:t>Secretaria General de la Universitat de Barcelona</w:t>
            </w:r>
            <w:r w:rsidR="00CF6248">
              <w:rPr>
                <w:rFonts w:eastAsia="Calibri" w:cs="Arial"/>
              </w:rPr>
              <w:br/>
            </w:r>
            <w:r w:rsidRPr="00540104">
              <w:rPr>
                <w:rFonts w:eastAsia="Calibri" w:cs="Arial"/>
              </w:rPr>
              <w:t>Gran Via de les Corts Catalanes, 585, 08007 Barcelona</w:t>
            </w:r>
            <w:r w:rsidR="00CF6248">
              <w:rPr>
                <w:rFonts w:eastAsia="Calibri" w:cs="Arial"/>
              </w:rPr>
              <w:br/>
            </w:r>
            <w:hyperlink r:id="rId11" w:history="1">
              <w:r w:rsidRPr="00540104">
                <w:rPr>
                  <w:rFonts w:eastAsia="Calibri" w:cs="Arial"/>
                  <w:color w:val="0563C1"/>
                  <w:u w:val="single"/>
                </w:rPr>
                <w:t>secretaria.general@ub.edu</w:t>
              </w:r>
            </w:hyperlink>
          </w:p>
          <w:p w14:paraId="584702CC" w14:textId="77777777" w:rsidR="0050222B" w:rsidRDefault="0050222B" w:rsidP="0050222B">
            <w:pPr>
              <w:jc w:val="left"/>
              <w:rPr>
                <w:rFonts w:eastAsia="Calibri" w:cs="Arial"/>
                <w:color w:val="0563C1"/>
                <w:u w:val="single"/>
              </w:rPr>
            </w:pPr>
            <w:r w:rsidRPr="0050222B">
              <w:rPr>
                <w:rFonts w:eastAsia="Calibri" w:cs="Arial"/>
              </w:rPr>
              <w:t>ONAT SPORTS FOUNDATION</w:t>
            </w:r>
            <w:r>
              <w:rPr>
                <w:rFonts w:eastAsia="Calibri" w:cs="Arial"/>
                <w:color w:val="0563C1"/>
                <w:u w:val="single"/>
              </w:rPr>
              <w:t xml:space="preserve"> </w:t>
            </w:r>
          </w:p>
          <w:p w14:paraId="4C0E4C31" w14:textId="77777777" w:rsidR="0050222B" w:rsidRDefault="0050222B" w:rsidP="0050222B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Carrer La Volta, número 6-local 6, 08150 Parets del Vallès</w:t>
            </w:r>
          </w:p>
          <w:p w14:paraId="374968AC" w14:textId="3E8FBD10" w:rsidR="00C22A96" w:rsidRPr="00540104" w:rsidRDefault="00C22A96" w:rsidP="0050222B">
            <w:pPr>
              <w:jc w:val="left"/>
              <w:rPr>
                <w:rFonts w:eastAsia="Calibri" w:cs="Arial"/>
              </w:rPr>
            </w:pPr>
            <w:r w:rsidRPr="00C22A96">
              <w:rPr>
                <w:rFonts w:eastAsia="Calibri" w:cs="Arial"/>
                <w:color w:val="0563C1"/>
                <w:u w:val="single"/>
              </w:rPr>
              <w:t>onat@onatfoundation.org</w:t>
            </w:r>
          </w:p>
        </w:tc>
      </w:tr>
      <w:tr w:rsidR="002328CB" w:rsidRPr="00540104" w14:paraId="478D9EC5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B1A8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>Finalitat del tractament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56B7" w14:textId="4651B77A" w:rsidR="002328CB" w:rsidRPr="00540104" w:rsidRDefault="00A3048F" w:rsidP="00A3048F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G</w:t>
            </w:r>
            <w:r w:rsidR="00B460F4" w:rsidRPr="00540104">
              <w:rPr>
                <w:rFonts w:cs="Arial"/>
              </w:rPr>
              <w:t>esti</w:t>
            </w:r>
            <w:r w:rsidR="00CF6248">
              <w:rPr>
                <w:rFonts w:cs="Arial"/>
              </w:rPr>
              <w:t>onar</w:t>
            </w:r>
            <w:r w:rsidR="00B460F4" w:rsidRPr="0054010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alias w:val="&lt;seminari o activitat&gt;"/>
                <w:tag w:val="seminari o activitat"/>
                <w:id w:val="715626232"/>
                <w:placeholder>
                  <w:docPart w:val="95F25DF198714F479E93048EDA9FA9C0"/>
                </w:placeholder>
                <w:text/>
              </w:sdtPr>
              <w:sdtEndPr/>
              <w:sdtContent>
                <w:r w:rsidR="00C105A4" w:rsidRPr="00FA5AD9">
                  <w:rPr>
                    <w:rFonts w:cs="Arial"/>
                  </w:rPr>
                  <w:t>4t Congrés de l’educació física i esport inclusiu</w:t>
                </w:r>
              </w:sdtContent>
            </w:sdt>
            <w:r w:rsidR="00B460F4" w:rsidRPr="00540104">
              <w:rPr>
                <w:rFonts w:cs="Arial"/>
              </w:rPr>
              <w:t>.</w:t>
            </w:r>
          </w:p>
        </w:tc>
      </w:tr>
      <w:tr w:rsidR="002328CB" w:rsidRPr="00540104" w14:paraId="02234CE7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0C1D0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Base jurídica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78C7" w14:textId="02615358" w:rsidR="001E7C05" w:rsidRPr="00540104" w:rsidRDefault="00A3048F" w:rsidP="00A3048F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La base jurídica </w:t>
            </w:r>
            <w:r w:rsidRPr="005540D8">
              <w:rPr>
                <w:rFonts w:cs="Arial"/>
              </w:rPr>
              <w:t xml:space="preserve">és el </w:t>
            </w:r>
            <w:r>
              <w:rPr>
                <w:rFonts w:cs="Arial"/>
              </w:rPr>
              <w:t>c</w:t>
            </w:r>
            <w:r w:rsidR="00B460F4" w:rsidRPr="00540104">
              <w:rPr>
                <w:rFonts w:cs="Arial"/>
              </w:rPr>
              <w:t xml:space="preserve">ompliment d’una missió </w:t>
            </w:r>
            <w:r w:rsidR="001E7C05">
              <w:rPr>
                <w:rFonts w:cs="Arial"/>
              </w:rPr>
              <w:t>efectuada</w:t>
            </w:r>
            <w:r w:rsidR="00B460F4" w:rsidRPr="00540104">
              <w:rPr>
                <w:rFonts w:cs="Arial"/>
              </w:rPr>
              <w:t xml:space="preserve"> en interès públic (</w:t>
            </w:r>
            <w:r w:rsidR="00FD5D95" w:rsidRPr="00540104">
              <w:rPr>
                <w:rFonts w:cs="Arial"/>
              </w:rPr>
              <w:t xml:space="preserve">Llei </w:t>
            </w:r>
            <w:r w:rsidR="00FD5D95">
              <w:rPr>
                <w:rFonts w:cs="Arial"/>
              </w:rPr>
              <w:t>o</w:t>
            </w:r>
            <w:r w:rsidR="00FD5D95" w:rsidRPr="00540104">
              <w:rPr>
                <w:rFonts w:cs="Arial"/>
              </w:rPr>
              <w:t xml:space="preserve">rgànica </w:t>
            </w:r>
            <w:r w:rsidR="00FD5D95" w:rsidRPr="001B2608">
              <w:rPr>
                <w:rFonts w:cs="Arial"/>
              </w:rPr>
              <w:t xml:space="preserve">2/2023, de 22 de març, del </w:t>
            </w:r>
            <w:r w:rsidR="00FD5D95">
              <w:rPr>
                <w:rFonts w:cs="Arial"/>
              </w:rPr>
              <w:t>s</w:t>
            </w:r>
            <w:r w:rsidR="00FD5D95" w:rsidRPr="001B2608">
              <w:rPr>
                <w:rFonts w:cs="Arial"/>
              </w:rPr>
              <w:t xml:space="preserve">istema </w:t>
            </w:r>
            <w:r w:rsidR="00FD5D95">
              <w:rPr>
                <w:rFonts w:cs="Arial"/>
              </w:rPr>
              <w:t>u</w:t>
            </w:r>
            <w:r w:rsidR="00FD5D95" w:rsidRPr="001B2608">
              <w:rPr>
                <w:rFonts w:cs="Arial"/>
              </w:rPr>
              <w:t>niversitari</w:t>
            </w:r>
            <w:r w:rsidR="00570001" w:rsidRPr="00540104">
              <w:rPr>
                <w:rFonts w:cs="Arial"/>
              </w:rPr>
              <w:t xml:space="preserve"> i</w:t>
            </w:r>
            <w:r w:rsidR="00B460F4" w:rsidRPr="00540104">
              <w:rPr>
                <w:rFonts w:cs="Arial"/>
              </w:rPr>
              <w:t xml:space="preserve"> Llei 1/2003, de 19 de febrer, d’</w:t>
            </w:r>
            <w:r w:rsidR="00094833">
              <w:rPr>
                <w:rFonts w:cs="Arial"/>
              </w:rPr>
              <w:t>u</w:t>
            </w:r>
            <w:r w:rsidR="00B460F4" w:rsidRPr="00540104">
              <w:rPr>
                <w:rFonts w:cs="Arial"/>
              </w:rPr>
              <w:t>niversitats de Catalunya).</w:t>
            </w:r>
            <w:r w:rsidR="001E7C05" w:rsidRPr="00531B14">
              <w:rPr>
                <w:rFonts w:cs="Arial"/>
              </w:rPr>
              <w:t>Si faciliteu informació sobre les intoleràncies</w:t>
            </w:r>
            <w:r w:rsidR="001E7C05">
              <w:rPr>
                <w:rFonts w:cs="Arial"/>
              </w:rPr>
              <w:t xml:space="preserve"> o al·lèrgies</w:t>
            </w:r>
            <w:r w:rsidR="001E7C05" w:rsidRPr="00531B14">
              <w:rPr>
                <w:rFonts w:cs="Arial"/>
              </w:rPr>
              <w:t xml:space="preserve"> alimentàries, </w:t>
            </w:r>
            <w:r w:rsidR="001E7C05">
              <w:rPr>
                <w:rFonts w:cs="Arial"/>
              </w:rPr>
              <w:t>la base jurídica</w:t>
            </w:r>
            <w:r w:rsidR="001E7C05" w:rsidRPr="00531B14">
              <w:rPr>
                <w:rFonts w:cs="Arial"/>
              </w:rPr>
              <w:t xml:space="preserve"> és el consentiment</w:t>
            </w:r>
            <w:r w:rsidR="001E7C05">
              <w:rPr>
                <w:rFonts w:cs="Arial"/>
              </w:rPr>
              <w:t xml:space="preserve"> per al tractament d’aquest tipus d’informació</w:t>
            </w:r>
            <w:r w:rsidR="001E7C05" w:rsidRPr="00531B14">
              <w:rPr>
                <w:rFonts w:cs="Arial"/>
              </w:rPr>
              <w:t>, que podeu revocar en qualsevol moment sense efectes retroactius.</w:t>
            </w:r>
          </w:p>
        </w:tc>
      </w:tr>
      <w:tr w:rsidR="002328CB" w:rsidRPr="00540104" w14:paraId="2FFEDEFE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EEE5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 xml:space="preserve">Termini de conservació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 les dades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8AC7" w14:textId="77777777" w:rsidR="002328CB" w:rsidRPr="00540104" w:rsidRDefault="00B460F4" w:rsidP="00A3048F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>Les dades es conserv</w:t>
            </w:r>
            <w:r w:rsidR="00094833">
              <w:rPr>
                <w:rFonts w:eastAsia="Calibri" w:cs="Arial"/>
              </w:rPr>
              <w:t>e</w:t>
            </w:r>
            <w:r w:rsidRPr="00540104">
              <w:rPr>
                <w:rFonts w:eastAsia="Calibri" w:cs="Arial"/>
              </w:rPr>
              <w:t xml:space="preserve">n durant el temps necessari per complir la finalitat per </w:t>
            </w:r>
            <w:r w:rsidR="00AB6F20">
              <w:rPr>
                <w:rFonts w:eastAsia="Calibri" w:cs="Arial"/>
              </w:rPr>
              <w:t xml:space="preserve">a </w:t>
            </w:r>
            <w:r w:rsidRPr="00540104">
              <w:rPr>
                <w:rFonts w:eastAsia="Calibri" w:cs="Arial"/>
              </w:rPr>
              <w:t xml:space="preserve">la qual </w:t>
            </w:r>
            <w:r w:rsidR="00094833">
              <w:rPr>
                <w:rFonts w:eastAsia="Calibri" w:cs="Arial"/>
              </w:rPr>
              <w:t>s’h</w:t>
            </w:r>
            <w:r w:rsidRPr="00540104">
              <w:rPr>
                <w:rFonts w:eastAsia="Calibri" w:cs="Arial"/>
              </w:rPr>
              <w:t>an recolli</w:t>
            </w:r>
            <w:r w:rsidR="00094833">
              <w:rPr>
                <w:rFonts w:eastAsia="Calibri" w:cs="Arial"/>
              </w:rPr>
              <w:t>t</w:t>
            </w:r>
            <w:r w:rsidRPr="00540104">
              <w:rPr>
                <w:rFonts w:eastAsia="Calibri" w:cs="Arial"/>
              </w:rPr>
              <w:t xml:space="preserve"> i determinar les possibles responsabilitats que </w:t>
            </w:r>
            <w:r w:rsidR="00094833">
              <w:rPr>
                <w:rFonts w:eastAsia="Calibri" w:cs="Arial"/>
              </w:rPr>
              <w:t>e</w:t>
            </w:r>
            <w:r w:rsidRPr="00540104">
              <w:rPr>
                <w:rFonts w:eastAsia="Calibri" w:cs="Arial"/>
              </w:rPr>
              <w:t>n p</w:t>
            </w:r>
            <w:r w:rsidR="00094833">
              <w:rPr>
                <w:rFonts w:eastAsia="Calibri" w:cs="Arial"/>
              </w:rPr>
              <w:t>u</w:t>
            </w:r>
            <w:r w:rsidRPr="00540104">
              <w:rPr>
                <w:rFonts w:eastAsia="Calibri" w:cs="Arial"/>
              </w:rPr>
              <w:t>guin derivar</w:t>
            </w:r>
            <w:r w:rsidR="00094833">
              <w:rPr>
                <w:rFonts w:eastAsia="Calibri" w:cs="Arial"/>
              </w:rPr>
              <w:t>.</w:t>
            </w:r>
          </w:p>
        </w:tc>
      </w:tr>
      <w:tr w:rsidR="002328CB" w:rsidRPr="00540104" w14:paraId="4A9E906E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82EC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Destinataris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7907B" w14:textId="6AC718E7" w:rsidR="0074463A" w:rsidRPr="00540104" w:rsidRDefault="00B460F4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Els destinataris de les dades són la </w:t>
            </w:r>
            <w:r w:rsidR="00094833">
              <w:rPr>
                <w:rFonts w:eastAsia="Calibri" w:cs="Arial"/>
              </w:rPr>
              <w:t>mateixa u</w:t>
            </w:r>
            <w:r w:rsidRPr="00540104">
              <w:rPr>
                <w:rFonts w:eastAsia="Calibri" w:cs="Arial"/>
              </w:rPr>
              <w:t>niversitat i, si n’hi ha, els encarregats de</w:t>
            </w:r>
            <w:r w:rsidR="00094833">
              <w:rPr>
                <w:rFonts w:eastAsia="Calibri" w:cs="Arial"/>
              </w:rPr>
              <w:t>l</w:t>
            </w:r>
            <w:r w:rsidRPr="00540104">
              <w:rPr>
                <w:rFonts w:eastAsia="Calibri" w:cs="Arial"/>
              </w:rPr>
              <w:t xml:space="preserve"> tractament</w:t>
            </w:r>
            <w:r w:rsidR="006D7DA8">
              <w:rPr>
                <w:rFonts w:eastAsia="Calibri" w:cs="Arial"/>
              </w:rPr>
              <w:t xml:space="preserve">, </w:t>
            </w:r>
            <w:r w:rsidR="006D7DA8" w:rsidRPr="005540D8">
              <w:rPr>
                <w:rFonts w:eastAsia="Calibri" w:cs="Arial"/>
              </w:rPr>
              <w:t>així com la resta de persones assistents</w:t>
            </w:r>
            <w:r w:rsidR="00A3048F">
              <w:rPr>
                <w:rFonts w:eastAsia="Calibri" w:cs="Arial"/>
              </w:rPr>
              <w:t xml:space="preserve">. </w:t>
            </w:r>
            <w:r w:rsidR="0074463A" w:rsidRPr="00274890">
              <w:rPr>
                <w:rFonts w:eastAsia="Calibri" w:cs="Arial"/>
              </w:rPr>
              <w:t xml:space="preserve">En cas que s’utilitzi </w:t>
            </w:r>
            <w:r w:rsidR="0074463A">
              <w:rPr>
                <w:rFonts w:eastAsia="Calibri" w:cs="Arial"/>
              </w:rPr>
              <w:t xml:space="preserve">el </w:t>
            </w:r>
            <w:r w:rsidR="0074463A" w:rsidRPr="00274890">
              <w:rPr>
                <w:rFonts w:eastAsia="Calibri" w:cs="Arial"/>
              </w:rPr>
              <w:t xml:space="preserve">Zoom, les dades personals les tracta Zoom </w:t>
            </w:r>
            <w:proofErr w:type="spellStart"/>
            <w:r w:rsidR="0074463A" w:rsidRPr="00274890">
              <w:rPr>
                <w:rFonts w:eastAsia="Calibri" w:cs="Arial"/>
              </w:rPr>
              <w:t>Video</w:t>
            </w:r>
            <w:proofErr w:type="spellEnd"/>
            <w:r w:rsidR="0074463A" w:rsidRPr="00274890">
              <w:rPr>
                <w:rFonts w:eastAsia="Calibri" w:cs="Arial"/>
              </w:rPr>
              <w:t xml:space="preserve"> Communications, Inc., empresa prestadora del servei de videoconferència</w:t>
            </w:r>
            <w:r w:rsidR="0074463A">
              <w:rPr>
                <w:rFonts w:eastAsia="Calibri" w:cs="Arial"/>
              </w:rPr>
              <w:t>,</w:t>
            </w:r>
            <w:r w:rsidR="0074463A" w:rsidRPr="00274890">
              <w:rPr>
                <w:rFonts w:eastAsia="Calibri" w:cs="Arial"/>
              </w:rPr>
              <w:t xml:space="preserve"> amb seu als Estats Units d’Amèrica, amb la qual s’han formalitzat les corresponents clàusules contractuals tipus, adoptades per la Comissió </w:t>
            </w:r>
            <w:proofErr w:type="spellStart"/>
            <w:r w:rsidR="0074463A" w:rsidRPr="00274890">
              <w:rPr>
                <w:rFonts w:eastAsia="Calibri" w:cs="Arial"/>
              </w:rPr>
              <w:t>Europea.</w:t>
            </w:r>
            <w:r w:rsidR="0074463A" w:rsidRPr="00540104">
              <w:rPr>
                <w:rFonts w:eastAsia="Calibri" w:cs="Arial"/>
              </w:rPr>
              <w:t>No</w:t>
            </w:r>
            <w:proofErr w:type="spellEnd"/>
            <w:r w:rsidR="0074463A" w:rsidRPr="00540104">
              <w:rPr>
                <w:rFonts w:eastAsia="Calibri" w:cs="Arial"/>
              </w:rPr>
              <w:t xml:space="preserve"> es </w:t>
            </w:r>
            <w:r w:rsidR="0074463A">
              <w:rPr>
                <w:rFonts w:eastAsia="Calibri" w:cs="Arial"/>
              </w:rPr>
              <w:t>preveu</w:t>
            </w:r>
            <w:r w:rsidR="0074463A" w:rsidRPr="00540104">
              <w:rPr>
                <w:rFonts w:eastAsia="Calibri" w:cs="Arial"/>
              </w:rPr>
              <w:t xml:space="preserve"> la cessió de dades a tercers, tret que sigui </w:t>
            </w:r>
            <w:r w:rsidR="0074463A">
              <w:rPr>
                <w:rFonts w:eastAsia="Calibri" w:cs="Arial"/>
              </w:rPr>
              <w:t>d’</w:t>
            </w:r>
            <w:r w:rsidR="0074463A" w:rsidRPr="00540104">
              <w:rPr>
                <w:rFonts w:eastAsia="Calibri" w:cs="Arial"/>
              </w:rPr>
              <w:t>obligació legal.</w:t>
            </w:r>
          </w:p>
        </w:tc>
      </w:tr>
      <w:tr w:rsidR="002328CB" w:rsidRPr="00540104" w14:paraId="4CAF1051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AC52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>Drets de les persones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A8FE4" w14:textId="25E9CEFA" w:rsidR="002328CB" w:rsidRPr="00540104" w:rsidRDefault="002328CB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Podeu </w:t>
            </w:r>
            <w:r w:rsidR="00094833">
              <w:rPr>
                <w:rFonts w:eastAsia="Calibri" w:cs="Arial"/>
              </w:rPr>
              <w:t>exercir els drets d’</w:t>
            </w:r>
            <w:r w:rsidR="00094833" w:rsidRPr="00540104">
              <w:rPr>
                <w:rFonts w:eastAsia="Calibri" w:cs="Arial"/>
              </w:rPr>
              <w:t>acc</w:t>
            </w:r>
            <w:r w:rsidR="00094833">
              <w:rPr>
                <w:rFonts w:eastAsia="Calibri" w:cs="Arial"/>
              </w:rPr>
              <w:t>és</w:t>
            </w:r>
            <w:r w:rsidRPr="00540104">
              <w:rPr>
                <w:rFonts w:eastAsia="Calibri" w:cs="Arial"/>
              </w:rPr>
              <w:t xml:space="preserve">, rectificació, supressió, oposició, portabilitat </w:t>
            </w:r>
            <w:r w:rsidR="00094833">
              <w:rPr>
                <w:rFonts w:eastAsia="Calibri" w:cs="Arial"/>
              </w:rPr>
              <w:t>i</w:t>
            </w:r>
            <w:r w:rsidRPr="00540104">
              <w:rPr>
                <w:rFonts w:eastAsia="Calibri" w:cs="Arial"/>
              </w:rPr>
              <w:t xml:space="preserve"> limitació</w:t>
            </w:r>
            <w:r w:rsidR="00094833">
              <w:rPr>
                <w:rFonts w:eastAsia="Calibri" w:cs="Arial"/>
              </w:rPr>
              <w:t xml:space="preserve"> del tractament de les dades</w:t>
            </w:r>
            <w:r w:rsidRPr="00540104">
              <w:rPr>
                <w:rFonts w:eastAsia="Calibri" w:cs="Arial"/>
              </w:rPr>
              <w:t xml:space="preserve"> mitjançant un escrit adreçat a la Secretaria General de la Universitat de Barcelona per correu postal (Gran Via de les Corts Catalanes, 585, 08007 Barcelona) o per correu electrònic (</w:t>
            </w:r>
            <w:hyperlink r:id="rId12" w:history="1">
              <w:r w:rsidR="00094833" w:rsidRPr="00AB384C">
                <w:rPr>
                  <w:rStyle w:val="Hipervnculo"/>
                  <w:rFonts w:eastAsia="Calibri" w:cs="Arial"/>
                </w:rPr>
                <w:t>secretaria.general@ub.edu</w:t>
              </w:r>
            </w:hyperlink>
            <w:r w:rsidRPr="00540104">
              <w:rPr>
                <w:rFonts w:eastAsia="Calibri" w:cs="Arial"/>
              </w:rPr>
              <w:t>)</w:t>
            </w:r>
            <w:r w:rsidR="0050222B">
              <w:rPr>
                <w:rFonts w:eastAsia="Calibri" w:cs="Arial"/>
              </w:rPr>
              <w:t xml:space="preserve"> o bé a </w:t>
            </w:r>
            <w:proofErr w:type="spellStart"/>
            <w:r w:rsidR="0050222B">
              <w:rPr>
                <w:rFonts w:eastAsia="Calibri" w:cs="Arial"/>
              </w:rPr>
              <w:t>Onat</w:t>
            </w:r>
            <w:proofErr w:type="spellEnd"/>
            <w:r w:rsidR="0050222B">
              <w:rPr>
                <w:rFonts w:eastAsia="Calibri" w:cs="Arial"/>
              </w:rPr>
              <w:t xml:space="preserve"> </w:t>
            </w:r>
            <w:proofErr w:type="spellStart"/>
            <w:r w:rsidR="0050222B">
              <w:rPr>
                <w:rFonts w:eastAsia="Calibri" w:cs="Arial"/>
              </w:rPr>
              <w:t>Sports</w:t>
            </w:r>
            <w:proofErr w:type="spellEnd"/>
            <w:r w:rsidR="0050222B">
              <w:rPr>
                <w:rFonts w:eastAsia="Calibri" w:cs="Arial"/>
              </w:rPr>
              <w:t xml:space="preserve"> Foundation per correu postal (Carrer La Volta, número 6-local 6, 08150 Parets del Vallès) o per correu electrònic </w:t>
            </w:r>
            <w:r w:rsidR="0050222B" w:rsidRPr="00C22A96">
              <w:rPr>
                <w:rStyle w:val="Hipervnculo"/>
              </w:rPr>
              <w:t>(</w:t>
            </w:r>
            <w:r w:rsidR="00C22A96" w:rsidRPr="00C22A96">
              <w:rPr>
                <w:rStyle w:val="Hipervnculo"/>
              </w:rPr>
              <w:t>onat@onatfoundation.org)</w:t>
            </w:r>
            <w:r w:rsidRPr="00C22A96">
              <w:rPr>
                <w:rStyle w:val="Hipervnculo"/>
              </w:rPr>
              <w:t>.</w:t>
            </w:r>
            <w:r w:rsidRPr="00540104">
              <w:rPr>
                <w:rFonts w:eastAsia="Calibri" w:cs="Arial"/>
              </w:rPr>
              <w:t xml:space="preserve"> Cal que hi adjunteu una fotocòpia del DNI o d’un altre document vàlid que us identifiqui.</w:t>
            </w:r>
          </w:p>
        </w:tc>
      </w:tr>
      <w:tr w:rsidR="002328CB" w:rsidRPr="00540104" w14:paraId="6A19BCCC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E23E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 xml:space="preserve">Delegat de protecció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 dades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572B" w14:textId="77777777" w:rsidR="002328CB" w:rsidRPr="00540104" w:rsidRDefault="002328CB" w:rsidP="00AB6F20">
            <w:pPr>
              <w:keepNext/>
              <w:keepLines/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Si considereu que </w:t>
            </w:r>
            <w:r w:rsidR="00094833">
              <w:rPr>
                <w:rFonts w:eastAsia="Calibri" w:cs="Arial"/>
              </w:rPr>
              <w:t>aquests</w:t>
            </w:r>
            <w:r w:rsidRPr="00540104">
              <w:rPr>
                <w:rFonts w:eastAsia="Calibri" w:cs="Arial"/>
              </w:rPr>
              <w:t xml:space="preserve"> drets no s’han atès adequadament</w:t>
            </w:r>
            <w:r w:rsidR="00094833">
              <w:rPr>
                <w:rFonts w:eastAsia="Calibri" w:cs="Arial"/>
              </w:rPr>
              <w:t>,</w:t>
            </w:r>
            <w:r w:rsidRPr="00540104">
              <w:rPr>
                <w:rFonts w:eastAsia="Calibri" w:cs="Arial"/>
              </w:rPr>
              <w:t xml:space="preserve"> podeu comunicar-ho al delegat de protecció de dades de la Universitat de Barcelona per correu postal (Gran Via de les Corts Catalanes, 585, 08007 Barcelona) o per correu electrònic (</w:t>
            </w:r>
            <w:hyperlink r:id="rId13" w:history="1">
              <w:r w:rsidR="007A1365" w:rsidRPr="005E0FFE">
                <w:rPr>
                  <w:rStyle w:val="Hipervnculo"/>
                  <w:rFonts w:eastAsia="Calibri" w:cs="Arial"/>
                </w:rPr>
                <w:t>protecciodedades@ub.edu</w:t>
              </w:r>
            </w:hyperlink>
            <w:r w:rsidRPr="005E0FFE">
              <w:t>).</w:t>
            </w:r>
          </w:p>
        </w:tc>
      </w:tr>
      <w:tr w:rsidR="002328CB" w:rsidRPr="00540104" w14:paraId="763EBB3D" w14:textId="77777777" w:rsidTr="006A124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D671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Autoritat de control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A251" w14:textId="77777777" w:rsidR="002328CB" w:rsidRPr="00540104" w:rsidRDefault="002328CB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També podeu presentar una reclamació davant </w:t>
            </w:r>
            <w:r w:rsidR="00094833">
              <w:rPr>
                <w:rFonts w:eastAsia="Calibri" w:cs="Arial"/>
              </w:rPr>
              <w:t xml:space="preserve">de </w:t>
            </w:r>
            <w:r w:rsidRPr="00540104">
              <w:rPr>
                <w:rFonts w:eastAsia="Calibri" w:cs="Arial"/>
              </w:rPr>
              <w:t>l’Autoritat Catalana de Protecció de Dades.</w:t>
            </w:r>
          </w:p>
        </w:tc>
      </w:tr>
    </w:tbl>
    <w:p w14:paraId="5FA20DBE" w14:textId="77777777" w:rsidR="00626CB9" w:rsidRPr="00540104" w:rsidRDefault="00626CB9" w:rsidP="00626CB9">
      <w:pPr>
        <w:spacing w:after="200"/>
        <w:jc w:val="left"/>
        <w:rPr>
          <w:rFonts w:cs="Arial"/>
          <w:u w:val="single"/>
        </w:rPr>
      </w:pPr>
    </w:p>
    <w:sectPr w:rsidR="00626CB9" w:rsidRPr="00540104" w:rsidSect="00C22A96">
      <w:headerReference w:type="default" r:id="rId14"/>
      <w:footerReference w:type="default" r:id="rId15"/>
      <w:footnotePr>
        <w:pos w:val="beneathText"/>
        <w:numFmt w:val="chicago"/>
        <w:numRestart w:val="eachSect"/>
      </w:footnotePr>
      <w:endnotePr>
        <w:numFmt w:val="chicago"/>
        <w:numRestart w:val="eachSect"/>
      </w:endnotePr>
      <w:pgSz w:w="11906" w:h="16838" w:code="9"/>
      <w:pgMar w:top="2835" w:right="1077" w:bottom="1418" w:left="164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EE8C0" w14:textId="77777777" w:rsidR="002D0113" w:rsidRDefault="002D0113" w:rsidP="00287E30">
      <w:pPr>
        <w:spacing w:line="240" w:lineRule="auto"/>
      </w:pPr>
      <w:r>
        <w:separator/>
      </w:r>
    </w:p>
  </w:endnote>
  <w:endnote w:type="continuationSeparator" w:id="0">
    <w:p w14:paraId="3F70C73A" w14:textId="77777777" w:rsidR="002D0113" w:rsidRDefault="002D0113" w:rsidP="00287E30">
      <w:pPr>
        <w:spacing w:line="240" w:lineRule="auto"/>
      </w:pPr>
      <w:r>
        <w:continuationSeparator/>
      </w:r>
    </w:p>
  </w:endnote>
  <w:endnote w:type="continuationNotice" w:id="1">
    <w:p w14:paraId="303B1A37" w14:textId="77777777" w:rsidR="002D0113" w:rsidRDefault="002D01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69E4" w14:textId="77777777" w:rsidR="003A23BF" w:rsidRPr="00D44E59" w:rsidRDefault="003A23BF" w:rsidP="000402E9">
    <w:pPr>
      <w:pStyle w:val="Piedepgina"/>
      <w:jc w:val="right"/>
      <w:rPr>
        <w:rFonts w:cs="Arial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78E3C" w14:textId="77777777" w:rsidR="002D0113" w:rsidRDefault="002D0113" w:rsidP="00287E30">
      <w:pPr>
        <w:spacing w:line="240" w:lineRule="auto"/>
      </w:pPr>
      <w:r>
        <w:separator/>
      </w:r>
    </w:p>
  </w:footnote>
  <w:footnote w:type="continuationSeparator" w:id="0">
    <w:p w14:paraId="3FD62F0C" w14:textId="77777777" w:rsidR="002D0113" w:rsidRDefault="002D0113" w:rsidP="00287E30">
      <w:pPr>
        <w:spacing w:line="240" w:lineRule="auto"/>
      </w:pPr>
      <w:r>
        <w:continuationSeparator/>
      </w:r>
    </w:p>
  </w:footnote>
  <w:footnote w:type="continuationNotice" w:id="1">
    <w:p w14:paraId="6C6A30E3" w14:textId="77777777" w:rsidR="002D0113" w:rsidRDefault="002D011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538A" w14:textId="5A2EDBC5" w:rsidR="003A23BF" w:rsidRDefault="00EF23D5" w:rsidP="00875D2F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B1F6DF" wp14:editId="5D95714E">
          <wp:simplePos x="0" y="0"/>
          <wp:positionH relativeFrom="margin">
            <wp:align>right</wp:align>
          </wp:positionH>
          <wp:positionV relativeFrom="paragraph">
            <wp:posOffset>-29210</wp:posOffset>
          </wp:positionV>
          <wp:extent cx="1488440" cy="771525"/>
          <wp:effectExtent l="0" t="0" r="0" b="9525"/>
          <wp:wrapThrough wrapText="bothSides">
            <wp:wrapPolygon edited="0">
              <wp:start x="0" y="0"/>
              <wp:lineTo x="0" y="21333"/>
              <wp:lineTo x="21287" y="21333"/>
              <wp:lineTo x="2128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23BF">
      <w:rPr>
        <w:noProof/>
      </w:rPr>
      <w:drawing>
        <wp:anchor distT="0" distB="0" distL="114300" distR="114300" simplePos="0" relativeHeight="251658240" behindDoc="1" locked="1" layoutInCell="1" allowOverlap="1" wp14:anchorId="2E271D58" wp14:editId="5352837C">
          <wp:simplePos x="0" y="0"/>
          <wp:positionH relativeFrom="page">
            <wp:posOffset>539750</wp:posOffset>
          </wp:positionH>
          <wp:positionV relativeFrom="page">
            <wp:posOffset>417195</wp:posOffset>
          </wp:positionV>
          <wp:extent cx="1770380" cy="612140"/>
          <wp:effectExtent l="0" t="0" r="1270" b="0"/>
          <wp:wrapNone/>
          <wp:docPr id="8" name="Imat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038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F760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6CB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7042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EB60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1CCC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BC42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0C5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FC5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096E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0A3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B840D0"/>
    <w:multiLevelType w:val="hybridMultilevel"/>
    <w:tmpl w:val="4142EC8C"/>
    <w:lvl w:ilvl="0" w:tplc="040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1D5770F"/>
    <w:multiLevelType w:val="hybridMultilevel"/>
    <w:tmpl w:val="A9EEAA7C"/>
    <w:lvl w:ilvl="0" w:tplc="78FA89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2B0680"/>
    <w:multiLevelType w:val="hybridMultilevel"/>
    <w:tmpl w:val="26724702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C100CE"/>
    <w:multiLevelType w:val="hybridMultilevel"/>
    <w:tmpl w:val="1D10376A"/>
    <w:lvl w:ilvl="0" w:tplc="369C4818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B51CF4"/>
    <w:multiLevelType w:val="hybridMultilevel"/>
    <w:tmpl w:val="F1025CB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A848AE"/>
    <w:multiLevelType w:val="hybridMultilevel"/>
    <w:tmpl w:val="3D22B71C"/>
    <w:lvl w:ilvl="0" w:tplc="C0285C1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9A2962"/>
    <w:multiLevelType w:val="hybridMultilevel"/>
    <w:tmpl w:val="90684F6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BE2A5B"/>
    <w:multiLevelType w:val="hybridMultilevel"/>
    <w:tmpl w:val="4B30E408"/>
    <w:lvl w:ilvl="0" w:tplc="047AF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5508D2"/>
    <w:multiLevelType w:val="hybridMultilevel"/>
    <w:tmpl w:val="F1D8B28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10D3503"/>
    <w:multiLevelType w:val="hybridMultilevel"/>
    <w:tmpl w:val="0696F8F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84354"/>
    <w:multiLevelType w:val="hybridMultilevel"/>
    <w:tmpl w:val="61B4C008"/>
    <w:lvl w:ilvl="0" w:tplc="0096E7C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30019" w:tentative="1">
      <w:start w:val="1"/>
      <w:numFmt w:val="lowerLetter"/>
      <w:lvlText w:val="%2."/>
      <w:lvlJc w:val="left"/>
      <w:pPr>
        <w:ind w:left="2508" w:hanging="360"/>
      </w:pPr>
    </w:lvl>
    <w:lvl w:ilvl="2" w:tplc="0403001B" w:tentative="1">
      <w:start w:val="1"/>
      <w:numFmt w:val="lowerRoman"/>
      <w:lvlText w:val="%3."/>
      <w:lvlJc w:val="right"/>
      <w:pPr>
        <w:ind w:left="3228" w:hanging="180"/>
      </w:pPr>
    </w:lvl>
    <w:lvl w:ilvl="3" w:tplc="0403000F" w:tentative="1">
      <w:start w:val="1"/>
      <w:numFmt w:val="decimal"/>
      <w:lvlText w:val="%4."/>
      <w:lvlJc w:val="left"/>
      <w:pPr>
        <w:ind w:left="3948" w:hanging="360"/>
      </w:pPr>
    </w:lvl>
    <w:lvl w:ilvl="4" w:tplc="04030019" w:tentative="1">
      <w:start w:val="1"/>
      <w:numFmt w:val="lowerLetter"/>
      <w:lvlText w:val="%5."/>
      <w:lvlJc w:val="left"/>
      <w:pPr>
        <w:ind w:left="4668" w:hanging="360"/>
      </w:pPr>
    </w:lvl>
    <w:lvl w:ilvl="5" w:tplc="0403001B" w:tentative="1">
      <w:start w:val="1"/>
      <w:numFmt w:val="lowerRoman"/>
      <w:lvlText w:val="%6."/>
      <w:lvlJc w:val="right"/>
      <w:pPr>
        <w:ind w:left="5388" w:hanging="180"/>
      </w:pPr>
    </w:lvl>
    <w:lvl w:ilvl="6" w:tplc="0403000F" w:tentative="1">
      <w:start w:val="1"/>
      <w:numFmt w:val="decimal"/>
      <w:lvlText w:val="%7."/>
      <w:lvlJc w:val="left"/>
      <w:pPr>
        <w:ind w:left="6108" w:hanging="360"/>
      </w:pPr>
    </w:lvl>
    <w:lvl w:ilvl="7" w:tplc="04030019" w:tentative="1">
      <w:start w:val="1"/>
      <w:numFmt w:val="lowerLetter"/>
      <w:lvlText w:val="%8."/>
      <w:lvlJc w:val="left"/>
      <w:pPr>
        <w:ind w:left="6828" w:hanging="360"/>
      </w:pPr>
    </w:lvl>
    <w:lvl w:ilvl="8" w:tplc="040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29E62623"/>
    <w:multiLevelType w:val="hybridMultilevel"/>
    <w:tmpl w:val="7958BA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932E72"/>
    <w:multiLevelType w:val="hybridMultilevel"/>
    <w:tmpl w:val="4B30E408"/>
    <w:lvl w:ilvl="0" w:tplc="047AF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E247E"/>
    <w:multiLevelType w:val="hybridMultilevel"/>
    <w:tmpl w:val="3CA883C4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D558DC"/>
    <w:multiLevelType w:val="hybridMultilevel"/>
    <w:tmpl w:val="574C76C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9609F1"/>
    <w:multiLevelType w:val="hybridMultilevel"/>
    <w:tmpl w:val="0C14B658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5DC4BBE"/>
    <w:multiLevelType w:val="hybridMultilevel"/>
    <w:tmpl w:val="FB6024FA"/>
    <w:lvl w:ilvl="0" w:tplc="04030019">
      <w:start w:val="1"/>
      <w:numFmt w:val="lowerLetter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2F6563"/>
    <w:multiLevelType w:val="hybridMultilevel"/>
    <w:tmpl w:val="1B68EA0C"/>
    <w:lvl w:ilvl="0" w:tplc="A9BE79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D36"/>
    <w:multiLevelType w:val="hybridMultilevel"/>
    <w:tmpl w:val="E0A6CD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F41F5"/>
    <w:multiLevelType w:val="hybridMultilevel"/>
    <w:tmpl w:val="2EC6DEB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73888"/>
    <w:multiLevelType w:val="hybridMultilevel"/>
    <w:tmpl w:val="8DE8726A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D7B0B"/>
    <w:multiLevelType w:val="hybridMultilevel"/>
    <w:tmpl w:val="3F809542"/>
    <w:lvl w:ilvl="0" w:tplc="0C0A0017">
      <w:start w:val="1"/>
      <w:numFmt w:val="lowerLetter"/>
      <w:lvlText w:val="%1)"/>
      <w:lvlJc w:val="left"/>
      <w:pPr>
        <w:tabs>
          <w:tab w:val="num" w:pos="549"/>
        </w:tabs>
        <w:ind w:left="54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269"/>
        </w:tabs>
        <w:ind w:left="12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9"/>
        </w:tabs>
        <w:ind w:left="19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9"/>
        </w:tabs>
        <w:ind w:left="27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9"/>
        </w:tabs>
        <w:ind w:left="34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9"/>
        </w:tabs>
        <w:ind w:left="41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9"/>
        </w:tabs>
        <w:ind w:left="48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9"/>
        </w:tabs>
        <w:ind w:left="55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9"/>
        </w:tabs>
        <w:ind w:left="6309" w:hanging="180"/>
      </w:pPr>
    </w:lvl>
  </w:abstractNum>
  <w:abstractNum w:abstractNumId="33" w15:restartNumberingAfterBreak="0">
    <w:nsid w:val="628730E1"/>
    <w:multiLevelType w:val="hybridMultilevel"/>
    <w:tmpl w:val="245AF634"/>
    <w:lvl w:ilvl="0" w:tplc="F1CCD93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681794"/>
    <w:multiLevelType w:val="hybridMultilevel"/>
    <w:tmpl w:val="B306857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BD5C39"/>
    <w:multiLevelType w:val="hybridMultilevel"/>
    <w:tmpl w:val="0046C9F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D3026"/>
    <w:multiLevelType w:val="hybridMultilevel"/>
    <w:tmpl w:val="10C25DF4"/>
    <w:lvl w:ilvl="0" w:tplc="0E8A33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2C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C3E67"/>
    <w:multiLevelType w:val="hybridMultilevel"/>
    <w:tmpl w:val="7EA0459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35"/>
  </w:num>
  <w:num w:numId="4">
    <w:abstractNumId w:val="22"/>
  </w:num>
  <w:num w:numId="5">
    <w:abstractNumId w:val="14"/>
  </w:num>
  <w:num w:numId="6">
    <w:abstractNumId w:val="31"/>
  </w:num>
  <w:num w:numId="7">
    <w:abstractNumId w:val="34"/>
  </w:num>
  <w:num w:numId="8">
    <w:abstractNumId w:val="37"/>
  </w:num>
  <w:num w:numId="9">
    <w:abstractNumId w:val="19"/>
  </w:num>
  <w:num w:numId="10">
    <w:abstractNumId w:val="12"/>
  </w:num>
  <w:num w:numId="11">
    <w:abstractNumId w:val="18"/>
  </w:num>
  <w:num w:numId="12">
    <w:abstractNumId w:val="23"/>
  </w:num>
  <w:num w:numId="13">
    <w:abstractNumId w:val="28"/>
  </w:num>
  <w:num w:numId="14">
    <w:abstractNumId w:val="16"/>
  </w:num>
  <w:num w:numId="15">
    <w:abstractNumId w:val="33"/>
  </w:num>
  <w:num w:numId="16">
    <w:abstractNumId w:val="26"/>
  </w:num>
  <w:num w:numId="17">
    <w:abstractNumId w:val="17"/>
  </w:num>
  <w:num w:numId="18">
    <w:abstractNumId w:val="27"/>
  </w:num>
  <w:num w:numId="19">
    <w:abstractNumId w:val="13"/>
  </w:num>
  <w:num w:numId="20">
    <w:abstractNumId w:val="29"/>
  </w:num>
  <w:num w:numId="21">
    <w:abstractNumId w:val="32"/>
  </w:num>
  <w:num w:numId="22">
    <w:abstractNumId w:val="15"/>
  </w:num>
  <w:num w:numId="23">
    <w:abstractNumId w:val="11"/>
  </w:num>
  <w:num w:numId="24">
    <w:abstractNumId w:val="25"/>
  </w:num>
  <w:num w:numId="25">
    <w:abstractNumId w:val="21"/>
  </w:num>
  <w:num w:numId="26">
    <w:abstractNumId w:val="30"/>
  </w:num>
  <w:num w:numId="27">
    <w:abstractNumId w:val="9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0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Fmt w:val="chicago"/>
    <w:numRestart w:val="eachSect"/>
    <w:footnote w:id="-1"/>
    <w:footnote w:id="0"/>
    <w:footnote w:id="1"/>
  </w:footnotePr>
  <w:endnotePr>
    <w:pos w:val="sectEnd"/>
    <w:numFmt w:val="chicago"/>
    <w:numRestart w:val="eachSect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5A4"/>
    <w:rsid w:val="00024E46"/>
    <w:rsid w:val="00031020"/>
    <w:rsid w:val="000402E9"/>
    <w:rsid w:val="00046EE4"/>
    <w:rsid w:val="0006477F"/>
    <w:rsid w:val="0006556D"/>
    <w:rsid w:val="00066178"/>
    <w:rsid w:val="00067B16"/>
    <w:rsid w:val="00084DF2"/>
    <w:rsid w:val="00084FAD"/>
    <w:rsid w:val="00086FF4"/>
    <w:rsid w:val="00087B5D"/>
    <w:rsid w:val="0009405D"/>
    <w:rsid w:val="00094833"/>
    <w:rsid w:val="00097731"/>
    <w:rsid w:val="000A1FC0"/>
    <w:rsid w:val="000A2C8B"/>
    <w:rsid w:val="000C13C0"/>
    <w:rsid w:val="000E512C"/>
    <w:rsid w:val="00107538"/>
    <w:rsid w:val="00115A26"/>
    <w:rsid w:val="001229E8"/>
    <w:rsid w:val="001312D3"/>
    <w:rsid w:val="001400C5"/>
    <w:rsid w:val="00141308"/>
    <w:rsid w:val="00144426"/>
    <w:rsid w:val="00144EE0"/>
    <w:rsid w:val="00146459"/>
    <w:rsid w:val="00157E73"/>
    <w:rsid w:val="001601FB"/>
    <w:rsid w:val="001666A0"/>
    <w:rsid w:val="00172491"/>
    <w:rsid w:val="00172F0A"/>
    <w:rsid w:val="00173076"/>
    <w:rsid w:val="001808C5"/>
    <w:rsid w:val="00183CD1"/>
    <w:rsid w:val="001A3323"/>
    <w:rsid w:val="001C04A0"/>
    <w:rsid w:val="001C15A0"/>
    <w:rsid w:val="001D1F21"/>
    <w:rsid w:val="001D6C55"/>
    <w:rsid w:val="001D7828"/>
    <w:rsid w:val="001D7850"/>
    <w:rsid w:val="001E1E5E"/>
    <w:rsid w:val="001E7C05"/>
    <w:rsid w:val="00204F02"/>
    <w:rsid w:val="00206358"/>
    <w:rsid w:val="00215EF6"/>
    <w:rsid w:val="002227C9"/>
    <w:rsid w:val="002328CB"/>
    <w:rsid w:val="00233E4B"/>
    <w:rsid w:val="0023427D"/>
    <w:rsid w:val="002413EE"/>
    <w:rsid w:val="00250A5D"/>
    <w:rsid w:val="00260D6D"/>
    <w:rsid w:val="0026243E"/>
    <w:rsid w:val="00274E82"/>
    <w:rsid w:val="00282E5F"/>
    <w:rsid w:val="00287E30"/>
    <w:rsid w:val="002900EC"/>
    <w:rsid w:val="002A1169"/>
    <w:rsid w:val="002B4364"/>
    <w:rsid w:val="002B43EF"/>
    <w:rsid w:val="002C1E21"/>
    <w:rsid w:val="002C3025"/>
    <w:rsid w:val="002C3467"/>
    <w:rsid w:val="002C3FFD"/>
    <w:rsid w:val="002D0113"/>
    <w:rsid w:val="002F0948"/>
    <w:rsid w:val="002F1253"/>
    <w:rsid w:val="002F672E"/>
    <w:rsid w:val="00313C73"/>
    <w:rsid w:val="003153B5"/>
    <w:rsid w:val="00322928"/>
    <w:rsid w:val="00334656"/>
    <w:rsid w:val="00341262"/>
    <w:rsid w:val="00355BA2"/>
    <w:rsid w:val="00377CF3"/>
    <w:rsid w:val="0038132B"/>
    <w:rsid w:val="0038599E"/>
    <w:rsid w:val="003A23BF"/>
    <w:rsid w:val="003A3697"/>
    <w:rsid w:val="003A66C0"/>
    <w:rsid w:val="003C2C31"/>
    <w:rsid w:val="003C2CDD"/>
    <w:rsid w:val="003F5E0B"/>
    <w:rsid w:val="004231DB"/>
    <w:rsid w:val="00423E03"/>
    <w:rsid w:val="004334A5"/>
    <w:rsid w:val="004563F6"/>
    <w:rsid w:val="00463E48"/>
    <w:rsid w:val="0048747C"/>
    <w:rsid w:val="00494386"/>
    <w:rsid w:val="0049712C"/>
    <w:rsid w:val="004A0142"/>
    <w:rsid w:val="004A64C3"/>
    <w:rsid w:val="004A79B2"/>
    <w:rsid w:val="004B16FA"/>
    <w:rsid w:val="004B2646"/>
    <w:rsid w:val="004C406A"/>
    <w:rsid w:val="0050222B"/>
    <w:rsid w:val="005172C8"/>
    <w:rsid w:val="0052423F"/>
    <w:rsid w:val="00524D1E"/>
    <w:rsid w:val="00531745"/>
    <w:rsid w:val="005378BA"/>
    <w:rsid w:val="00540104"/>
    <w:rsid w:val="00543CB8"/>
    <w:rsid w:val="00544135"/>
    <w:rsid w:val="005540D8"/>
    <w:rsid w:val="00560FB6"/>
    <w:rsid w:val="00564E27"/>
    <w:rsid w:val="00570001"/>
    <w:rsid w:val="0058471C"/>
    <w:rsid w:val="0058766F"/>
    <w:rsid w:val="005918EE"/>
    <w:rsid w:val="00596317"/>
    <w:rsid w:val="005969AD"/>
    <w:rsid w:val="005A2017"/>
    <w:rsid w:val="005A5BCB"/>
    <w:rsid w:val="005B0A0D"/>
    <w:rsid w:val="005C00A8"/>
    <w:rsid w:val="005C7F7D"/>
    <w:rsid w:val="005D1490"/>
    <w:rsid w:val="005E0FFE"/>
    <w:rsid w:val="005E2D9D"/>
    <w:rsid w:val="005E2EFE"/>
    <w:rsid w:val="005E3957"/>
    <w:rsid w:val="005F6047"/>
    <w:rsid w:val="00612C33"/>
    <w:rsid w:val="0061470D"/>
    <w:rsid w:val="00615684"/>
    <w:rsid w:val="00623736"/>
    <w:rsid w:val="00626CB9"/>
    <w:rsid w:val="00630A7C"/>
    <w:rsid w:val="00633E04"/>
    <w:rsid w:val="00640160"/>
    <w:rsid w:val="00650505"/>
    <w:rsid w:val="00680FFB"/>
    <w:rsid w:val="00685094"/>
    <w:rsid w:val="006A1248"/>
    <w:rsid w:val="006A64C0"/>
    <w:rsid w:val="006B1EAF"/>
    <w:rsid w:val="006B1F97"/>
    <w:rsid w:val="006C14C4"/>
    <w:rsid w:val="006C6046"/>
    <w:rsid w:val="006C6910"/>
    <w:rsid w:val="006D0F40"/>
    <w:rsid w:val="006D7DA8"/>
    <w:rsid w:val="006E6F0B"/>
    <w:rsid w:val="006F201A"/>
    <w:rsid w:val="00715501"/>
    <w:rsid w:val="00716551"/>
    <w:rsid w:val="00716978"/>
    <w:rsid w:val="00731C8E"/>
    <w:rsid w:val="007344F9"/>
    <w:rsid w:val="0074463A"/>
    <w:rsid w:val="00746653"/>
    <w:rsid w:val="00746C13"/>
    <w:rsid w:val="007516C0"/>
    <w:rsid w:val="00751D3D"/>
    <w:rsid w:val="0075309E"/>
    <w:rsid w:val="00763653"/>
    <w:rsid w:val="00771E55"/>
    <w:rsid w:val="007771EA"/>
    <w:rsid w:val="007803CF"/>
    <w:rsid w:val="00785B31"/>
    <w:rsid w:val="0079708D"/>
    <w:rsid w:val="00797EA5"/>
    <w:rsid w:val="007A1365"/>
    <w:rsid w:val="007D28FF"/>
    <w:rsid w:val="007D4B8D"/>
    <w:rsid w:val="008048AA"/>
    <w:rsid w:val="0082308A"/>
    <w:rsid w:val="00830A51"/>
    <w:rsid w:val="00834254"/>
    <w:rsid w:val="00840D1E"/>
    <w:rsid w:val="00866A69"/>
    <w:rsid w:val="00873FE7"/>
    <w:rsid w:val="008743D7"/>
    <w:rsid w:val="00875D2F"/>
    <w:rsid w:val="008867EE"/>
    <w:rsid w:val="00891BFB"/>
    <w:rsid w:val="008A10B7"/>
    <w:rsid w:val="008C5078"/>
    <w:rsid w:val="008C58EB"/>
    <w:rsid w:val="008D2C6A"/>
    <w:rsid w:val="008D3E24"/>
    <w:rsid w:val="008D414C"/>
    <w:rsid w:val="008D47D5"/>
    <w:rsid w:val="00904467"/>
    <w:rsid w:val="009145A2"/>
    <w:rsid w:val="009156A8"/>
    <w:rsid w:val="009210E8"/>
    <w:rsid w:val="00941169"/>
    <w:rsid w:val="0094429B"/>
    <w:rsid w:val="00950E3E"/>
    <w:rsid w:val="00963657"/>
    <w:rsid w:val="00967573"/>
    <w:rsid w:val="0096776F"/>
    <w:rsid w:val="009713E6"/>
    <w:rsid w:val="00981D0F"/>
    <w:rsid w:val="00986552"/>
    <w:rsid w:val="00991011"/>
    <w:rsid w:val="00996B3C"/>
    <w:rsid w:val="009B3218"/>
    <w:rsid w:val="009B7A06"/>
    <w:rsid w:val="009C02CE"/>
    <w:rsid w:val="009C388C"/>
    <w:rsid w:val="009D18B8"/>
    <w:rsid w:val="009D63AF"/>
    <w:rsid w:val="00A12192"/>
    <w:rsid w:val="00A12E42"/>
    <w:rsid w:val="00A15D9F"/>
    <w:rsid w:val="00A25EE2"/>
    <w:rsid w:val="00A3048F"/>
    <w:rsid w:val="00A47BCC"/>
    <w:rsid w:val="00A528A4"/>
    <w:rsid w:val="00A606F6"/>
    <w:rsid w:val="00AA0266"/>
    <w:rsid w:val="00AA28FA"/>
    <w:rsid w:val="00AA4505"/>
    <w:rsid w:val="00AA56E3"/>
    <w:rsid w:val="00AB351A"/>
    <w:rsid w:val="00AB6035"/>
    <w:rsid w:val="00AB6F20"/>
    <w:rsid w:val="00AC311A"/>
    <w:rsid w:val="00AC4318"/>
    <w:rsid w:val="00AC7D93"/>
    <w:rsid w:val="00AF4DA3"/>
    <w:rsid w:val="00B041A6"/>
    <w:rsid w:val="00B046C5"/>
    <w:rsid w:val="00B313EB"/>
    <w:rsid w:val="00B45622"/>
    <w:rsid w:val="00B460F4"/>
    <w:rsid w:val="00B50D87"/>
    <w:rsid w:val="00B604E5"/>
    <w:rsid w:val="00B60F2F"/>
    <w:rsid w:val="00B65E0F"/>
    <w:rsid w:val="00B66EBE"/>
    <w:rsid w:val="00B73D90"/>
    <w:rsid w:val="00B801BB"/>
    <w:rsid w:val="00B81A9F"/>
    <w:rsid w:val="00BA3DC6"/>
    <w:rsid w:val="00BA4804"/>
    <w:rsid w:val="00BA49AC"/>
    <w:rsid w:val="00BD44A2"/>
    <w:rsid w:val="00BF2673"/>
    <w:rsid w:val="00BF4E1A"/>
    <w:rsid w:val="00C067A7"/>
    <w:rsid w:val="00C105A4"/>
    <w:rsid w:val="00C1102A"/>
    <w:rsid w:val="00C22A96"/>
    <w:rsid w:val="00C41601"/>
    <w:rsid w:val="00C706AC"/>
    <w:rsid w:val="00C73711"/>
    <w:rsid w:val="00C82EB5"/>
    <w:rsid w:val="00C8754C"/>
    <w:rsid w:val="00C948C5"/>
    <w:rsid w:val="00C965EE"/>
    <w:rsid w:val="00CA5D81"/>
    <w:rsid w:val="00CA6D57"/>
    <w:rsid w:val="00CB3839"/>
    <w:rsid w:val="00CC253A"/>
    <w:rsid w:val="00CC48D9"/>
    <w:rsid w:val="00CC7B9C"/>
    <w:rsid w:val="00CE0D64"/>
    <w:rsid w:val="00CF6248"/>
    <w:rsid w:val="00CF794B"/>
    <w:rsid w:val="00D01E03"/>
    <w:rsid w:val="00D100D6"/>
    <w:rsid w:val="00D11C64"/>
    <w:rsid w:val="00D15355"/>
    <w:rsid w:val="00D17FAD"/>
    <w:rsid w:val="00D2284A"/>
    <w:rsid w:val="00D237DC"/>
    <w:rsid w:val="00D238C8"/>
    <w:rsid w:val="00D34EB2"/>
    <w:rsid w:val="00D34FEF"/>
    <w:rsid w:val="00D44E59"/>
    <w:rsid w:val="00D53D9D"/>
    <w:rsid w:val="00D616D4"/>
    <w:rsid w:val="00D66F2A"/>
    <w:rsid w:val="00D75ADA"/>
    <w:rsid w:val="00D931FB"/>
    <w:rsid w:val="00DA39D1"/>
    <w:rsid w:val="00DB2886"/>
    <w:rsid w:val="00DB4A1D"/>
    <w:rsid w:val="00DB7AFE"/>
    <w:rsid w:val="00DC575F"/>
    <w:rsid w:val="00DE4301"/>
    <w:rsid w:val="00E0017D"/>
    <w:rsid w:val="00E127B4"/>
    <w:rsid w:val="00E13116"/>
    <w:rsid w:val="00E47584"/>
    <w:rsid w:val="00E50665"/>
    <w:rsid w:val="00E530C3"/>
    <w:rsid w:val="00E62526"/>
    <w:rsid w:val="00E71E2E"/>
    <w:rsid w:val="00E72A95"/>
    <w:rsid w:val="00E736B4"/>
    <w:rsid w:val="00E91C9F"/>
    <w:rsid w:val="00E926BD"/>
    <w:rsid w:val="00EA201E"/>
    <w:rsid w:val="00EB46AF"/>
    <w:rsid w:val="00ED0D56"/>
    <w:rsid w:val="00ED378F"/>
    <w:rsid w:val="00EE0429"/>
    <w:rsid w:val="00EE4612"/>
    <w:rsid w:val="00EE5C55"/>
    <w:rsid w:val="00EE6E8B"/>
    <w:rsid w:val="00EF2210"/>
    <w:rsid w:val="00EF23D5"/>
    <w:rsid w:val="00EF47F2"/>
    <w:rsid w:val="00EF5D59"/>
    <w:rsid w:val="00EF6E21"/>
    <w:rsid w:val="00F01435"/>
    <w:rsid w:val="00F15A62"/>
    <w:rsid w:val="00F1656E"/>
    <w:rsid w:val="00F16A33"/>
    <w:rsid w:val="00F205C8"/>
    <w:rsid w:val="00F31056"/>
    <w:rsid w:val="00F42FC4"/>
    <w:rsid w:val="00F46368"/>
    <w:rsid w:val="00F70C0E"/>
    <w:rsid w:val="00F72926"/>
    <w:rsid w:val="00F7347C"/>
    <w:rsid w:val="00F74EDD"/>
    <w:rsid w:val="00F959B4"/>
    <w:rsid w:val="00FA466E"/>
    <w:rsid w:val="00FC3266"/>
    <w:rsid w:val="00FC654B"/>
    <w:rsid w:val="00FD1BB3"/>
    <w:rsid w:val="00FD471E"/>
    <w:rsid w:val="00FD5D95"/>
    <w:rsid w:val="00FD6C5C"/>
    <w:rsid w:val="00FE1101"/>
    <w:rsid w:val="00FE1C78"/>
    <w:rsid w:val="00FE23F8"/>
    <w:rsid w:val="00FF03A0"/>
    <w:rsid w:val="00FF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FEB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2E9"/>
    <w:pPr>
      <w:spacing w:after="0" w:line="240" w:lineRule="exact"/>
      <w:jc w:val="both"/>
    </w:pPr>
    <w:rPr>
      <w:rFonts w:ascii="Arial" w:eastAsia="Cambria" w:hAnsi="Arial" w:cs="Times New Roman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402E9"/>
    <w:pPr>
      <w:tabs>
        <w:tab w:val="center" w:pos="4564"/>
        <w:tab w:val="right" w:pos="9129"/>
      </w:tabs>
      <w:spacing w:line="200" w:lineRule="exact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rsid w:val="00287E30"/>
    <w:rPr>
      <w:rFonts w:ascii="Arial" w:eastAsia="Cambria" w:hAnsi="Arial" w:cs="Times New Roman"/>
      <w:sz w:val="16"/>
      <w:szCs w:val="24"/>
    </w:rPr>
  </w:style>
  <w:style w:type="paragraph" w:styleId="Piedepgina">
    <w:name w:val="footer"/>
    <w:basedOn w:val="Normal"/>
    <w:link w:val="PiedepginaCar"/>
    <w:rsid w:val="000402E9"/>
    <w:pPr>
      <w:tabs>
        <w:tab w:val="center" w:pos="4564"/>
        <w:tab w:val="right" w:pos="9129"/>
      </w:tabs>
      <w:spacing w:line="200" w:lineRule="exact"/>
      <w:jc w:val="left"/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rsid w:val="00287E30"/>
    <w:rPr>
      <w:rFonts w:ascii="Arial" w:eastAsia="Cambria" w:hAnsi="Arial" w:cs="Times New Roman"/>
      <w:sz w:val="16"/>
      <w:szCs w:val="24"/>
    </w:rPr>
  </w:style>
  <w:style w:type="paragraph" w:customStyle="1" w:styleId="ADREA">
    <w:name w:val="ADREÇA"/>
    <w:basedOn w:val="Normal"/>
    <w:qFormat/>
    <w:rsid w:val="00287E30"/>
    <w:pPr>
      <w:spacing w:line="180" w:lineRule="exact"/>
    </w:pPr>
    <w:rPr>
      <w:sz w:val="14"/>
    </w:rPr>
  </w:style>
  <w:style w:type="character" w:styleId="Hipervnculo">
    <w:name w:val="Hyperlink"/>
    <w:basedOn w:val="Fuentedeprrafopredeter"/>
    <w:uiPriority w:val="99"/>
    <w:unhideWhenUsed/>
    <w:rsid w:val="00287E3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7E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E3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444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328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328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328C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328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3C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3CB8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rsid w:val="000402E9"/>
    <w:pPr>
      <w:spacing w:after="60" w:line="200" w:lineRule="exact"/>
    </w:pPr>
    <w:rPr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rsid w:val="00046EE4"/>
    <w:rPr>
      <w:rFonts w:ascii="Arial" w:eastAsia="Cambria" w:hAnsi="Arial" w:cs="Times New Roman"/>
      <w:sz w:val="16"/>
      <w:szCs w:val="20"/>
    </w:rPr>
  </w:style>
  <w:style w:type="character" w:styleId="Refdenotaalpie">
    <w:name w:val="footnote reference"/>
    <w:rsid w:val="000402E9"/>
    <w:rPr>
      <w:rFonts w:ascii="Arial" w:hAnsi="Arial"/>
      <w:sz w:val="20"/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046EE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46EE4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24E46"/>
    <w:rPr>
      <w:color w:val="808080"/>
    </w:rPr>
  </w:style>
  <w:style w:type="character" w:customStyle="1" w:styleId="camps-formulari">
    <w:name w:val="camps-formulari"/>
    <w:uiPriority w:val="1"/>
    <w:rsid w:val="00024E46"/>
    <w:rPr>
      <w:rFonts w:ascii="Arial" w:hAnsi="Arial" w:cs="Arial" w:hint="default"/>
      <w:iCs/>
      <w:sz w:val="20"/>
      <w:szCs w:val="20"/>
      <w:bdr w:val="none" w:sz="0" w:space="0" w:color="auto" w:frame="1"/>
    </w:rPr>
  </w:style>
  <w:style w:type="character" w:styleId="Nmerodepgina">
    <w:name w:val="page number"/>
    <w:rsid w:val="000402E9"/>
    <w:rPr>
      <w:rFonts w:ascii="Arial" w:hAnsi="Arial"/>
      <w:sz w:val="16"/>
      <w:lang w:val="ca-ES"/>
    </w:rPr>
  </w:style>
  <w:style w:type="paragraph" w:customStyle="1" w:styleId="Capalera1">
    <w:name w:val="Capçalera1"/>
    <w:basedOn w:val="Normal"/>
    <w:qFormat/>
    <w:rsid w:val="000402E9"/>
    <w:pPr>
      <w:spacing w:line="180" w:lineRule="exact"/>
      <w:jc w:val="left"/>
    </w:pPr>
    <w:rPr>
      <w:sz w:val="14"/>
    </w:rPr>
  </w:style>
  <w:style w:type="paragraph" w:customStyle="1" w:styleId="Capaleranegreta">
    <w:name w:val="Capçalera negreta"/>
    <w:basedOn w:val="Capalera1"/>
    <w:qFormat/>
    <w:rsid w:val="000402E9"/>
    <w:rPr>
      <w:b/>
    </w:rPr>
  </w:style>
  <w:style w:type="character" w:styleId="Refdenotaalfinal">
    <w:name w:val="endnote reference"/>
    <w:rsid w:val="000402E9"/>
    <w:rPr>
      <w:rFonts w:ascii="Arial" w:hAnsi="Arial"/>
      <w:sz w:val="20"/>
      <w:vertAlign w:val="superscript"/>
    </w:rPr>
  </w:style>
  <w:style w:type="paragraph" w:styleId="Textonotaalfinal">
    <w:name w:val="endnote text"/>
    <w:basedOn w:val="Normal"/>
    <w:link w:val="TextonotaalfinalCar"/>
    <w:rsid w:val="000402E9"/>
    <w:pPr>
      <w:spacing w:after="60" w:line="200" w:lineRule="exact"/>
    </w:pPr>
    <w:rPr>
      <w:sz w:val="16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540104"/>
    <w:rPr>
      <w:rFonts w:ascii="Arial" w:eastAsia="Cambria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ecciodedades@ub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cretaria.general@ub.edu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.general@ub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OneDrive%20-%20Universitat%20de%20Barcelona\Doc&#232;ncia\UB%202025-26\Congr&#233;sONAT\Drets%20d'imatge\document-2B-d-c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F25DF198714F479E93048EDA9FA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77196-43F8-4923-8A82-425A15D3692C}"/>
      </w:docPartPr>
      <w:docPartBody>
        <w:p w:rsidR="00D54BC5" w:rsidRDefault="00D54BC5">
          <w:pPr>
            <w:pStyle w:val="95F25DF198714F479E93048EDA9FA9C0"/>
          </w:pPr>
          <w:r w:rsidRPr="00540104">
            <w:rPr>
              <w:rFonts w:cs="Arial"/>
              <w:highlight w:val="darkGray"/>
            </w:rPr>
            <w:t>&lt;</w:t>
          </w:r>
          <w:r>
            <w:rPr>
              <w:rFonts w:cs="Arial"/>
              <w:highlight w:val="darkGray"/>
            </w:rPr>
            <w:t>seminari o activitat</w:t>
          </w:r>
          <w:r w:rsidRPr="00540104">
            <w:rPr>
              <w:rFonts w:cs="Arial"/>
              <w:highlight w:val="darkGray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C5"/>
    <w:rsid w:val="001F1A2C"/>
    <w:rsid w:val="00687674"/>
    <w:rsid w:val="00D54BC5"/>
    <w:rsid w:val="00DC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5F25DF198714F479E93048EDA9FA9C0">
    <w:name w:val="95F25DF198714F479E93048EDA9FA9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F53AC6A16D84292E3566CFDDB54D0" ma:contentTypeVersion="4" ma:contentTypeDescription="Crea un document nou" ma:contentTypeScope="" ma:versionID="e9af8eecbbc1cf0acd4c4ab1f8982f7a">
  <xsd:schema xmlns:xsd="http://www.w3.org/2001/XMLSchema" xmlns:xs="http://www.w3.org/2001/XMLSchema" xmlns:p="http://schemas.microsoft.com/office/2006/metadata/properties" xmlns:ns2="2614732f-82f1-443f-8326-ef68ffa15e8f" targetNamespace="http://schemas.microsoft.com/office/2006/metadata/properties" ma:root="true" ma:fieldsID="9cf1b0bcb8ca172f0be0cd97833151a1" ns2:_="">
    <xsd:import namespace="2614732f-82f1-443f-8326-ef68ffa15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732f-82f1-443f-8326-ef68ffa15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B6A98F-AE8E-479F-9333-E000C3280A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62BB7C-5C38-4C1F-8805-4000C11015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7680A6-820D-4D20-A683-D6293F051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14732f-82f1-443f-8326-ef68ffa15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31B51-8BFB-4930-AFD1-4625FCB614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document-2B-d-cat.dotx</Template>
  <TotalTime>0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2026-02-15T15:42:00Z</dcterms:created>
  <dcterms:modified xsi:type="dcterms:W3CDTF">2026-02-23T11:33:00Z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0x010100151F53AC6A16D84292E3566CFDDB54D0</vt:lpwstr>
  </property>
  <property fmtid="{D5CDD505-2E9C-101B-9397-08002B2CF9AE}" pid="3" name="MediaServiceImageTags">
    <vt:lpwstr/>
  </property>
</Properties>
</file>